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19" w:type="dxa"/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7371"/>
        <w:gridCol w:w="7371"/>
      </w:tblGrid>
      <w:tr w:rsidR="00F85465">
        <w:trPr>
          <w:trHeight w:hRule="exact" w:val="2721"/>
        </w:trPr>
        <w:tc>
          <w:tcPr>
            <w:tcW w:w="7371" w:type="dxa"/>
          </w:tcPr>
          <w:p w:rsidR="00F85465" w:rsidRDefault="00DB24B3">
            <w:pPr>
              <w:tabs>
                <w:tab w:val="center" w:pos="3572"/>
              </w:tabs>
              <w:suppressAutoHyphens/>
              <w:spacing w:before="400"/>
              <w:rPr>
                <w:b/>
                <w:sz w:val="92"/>
              </w:rPr>
            </w:pPr>
            <w:bookmarkStart w:id="0" w:name="ettett"/>
            <w:bookmarkStart w:id="1" w:name="_GoBack"/>
            <w:bookmarkEnd w:id="0"/>
            <w:bookmarkEnd w:id="1"/>
            <w:r>
              <w:rPr>
                <w:b/>
                <w:sz w:val="92"/>
              </w:rPr>
              <w:tab/>
              <w:t>Q</w:t>
            </w:r>
          </w:p>
        </w:tc>
        <w:tc>
          <w:tcPr>
            <w:tcW w:w="7371" w:type="dxa"/>
          </w:tcPr>
          <w:p w:rsidR="00F85465" w:rsidRDefault="00DB24B3">
            <w:pPr>
              <w:tabs>
                <w:tab w:val="center" w:pos="3459"/>
              </w:tabs>
              <w:suppressAutoHyphens/>
              <w:spacing w:before="400"/>
              <w:rPr>
                <w:b/>
                <w:sz w:val="92"/>
              </w:rPr>
            </w:pPr>
            <w:bookmarkStart w:id="2" w:name="tvÂett"/>
            <w:bookmarkEnd w:id="2"/>
            <w:r>
              <w:rPr>
                <w:b/>
                <w:sz w:val="92"/>
              </w:rPr>
              <w:tab/>
              <w:t>Q</w:t>
            </w:r>
          </w:p>
        </w:tc>
      </w:tr>
      <w:tr w:rsidR="00F85465">
        <w:trPr>
          <w:trHeight w:hRule="exact" w:val="2721"/>
        </w:trPr>
        <w:tc>
          <w:tcPr>
            <w:tcW w:w="7371" w:type="dxa"/>
          </w:tcPr>
          <w:p w:rsidR="00F85465" w:rsidRDefault="00DB24B3">
            <w:pPr>
              <w:tabs>
                <w:tab w:val="center" w:pos="3572"/>
              </w:tabs>
              <w:suppressAutoHyphens/>
              <w:spacing w:before="600"/>
              <w:rPr>
                <w:b/>
                <w:sz w:val="92"/>
              </w:rPr>
            </w:pPr>
            <w:bookmarkStart w:id="3" w:name="treett"/>
            <w:bookmarkEnd w:id="3"/>
            <w:r>
              <w:rPr>
                <w:b/>
                <w:sz w:val="92"/>
              </w:rPr>
              <w:tab/>
              <w:t>Q</w:t>
            </w:r>
          </w:p>
        </w:tc>
        <w:tc>
          <w:tcPr>
            <w:tcW w:w="7371" w:type="dxa"/>
          </w:tcPr>
          <w:p w:rsidR="00F85465" w:rsidRDefault="00DB24B3">
            <w:pPr>
              <w:tabs>
                <w:tab w:val="center" w:pos="3459"/>
              </w:tabs>
              <w:suppressAutoHyphens/>
              <w:spacing w:before="600"/>
              <w:rPr>
                <w:b/>
                <w:sz w:val="92"/>
              </w:rPr>
            </w:pPr>
            <w:bookmarkStart w:id="4" w:name="fyrett"/>
            <w:bookmarkEnd w:id="4"/>
            <w:r>
              <w:rPr>
                <w:b/>
                <w:sz w:val="92"/>
              </w:rPr>
              <w:tab/>
              <w:t>Q</w:t>
            </w:r>
          </w:p>
        </w:tc>
      </w:tr>
      <w:tr w:rsidR="00F85465">
        <w:trPr>
          <w:trHeight w:hRule="exact" w:val="2721"/>
        </w:trPr>
        <w:tc>
          <w:tcPr>
            <w:tcW w:w="7371" w:type="dxa"/>
          </w:tcPr>
          <w:p w:rsidR="00F85465" w:rsidRDefault="00DB24B3">
            <w:pPr>
              <w:tabs>
                <w:tab w:val="center" w:pos="3572"/>
              </w:tabs>
              <w:suppressAutoHyphens/>
              <w:spacing w:before="800"/>
              <w:rPr>
                <w:b/>
                <w:sz w:val="92"/>
              </w:rPr>
            </w:pPr>
            <w:bookmarkStart w:id="5" w:name="femett"/>
            <w:bookmarkEnd w:id="5"/>
            <w:r>
              <w:rPr>
                <w:b/>
                <w:sz w:val="92"/>
              </w:rPr>
              <w:tab/>
              <w:t>Q</w:t>
            </w:r>
          </w:p>
        </w:tc>
        <w:tc>
          <w:tcPr>
            <w:tcW w:w="7371" w:type="dxa"/>
          </w:tcPr>
          <w:p w:rsidR="00F85465" w:rsidRDefault="00DB24B3">
            <w:pPr>
              <w:tabs>
                <w:tab w:val="center" w:pos="3459"/>
              </w:tabs>
              <w:suppressAutoHyphens/>
              <w:spacing w:before="800"/>
              <w:rPr>
                <w:b/>
                <w:sz w:val="92"/>
              </w:rPr>
            </w:pPr>
            <w:bookmarkStart w:id="6" w:name="sexett"/>
            <w:bookmarkEnd w:id="6"/>
            <w:r>
              <w:rPr>
                <w:b/>
                <w:sz w:val="92"/>
              </w:rPr>
              <w:tab/>
              <w:t>Q</w:t>
            </w:r>
          </w:p>
        </w:tc>
      </w:tr>
      <w:tr w:rsidR="00F85465">
        <w:trPr>
          <w:trHeight w:hRule="exact" w:val="2721"/>
        </w:trPr>
        <w:tc>
          <w:tcPr>
            <w:tcW w:w="7371" w:type="dxa"/>
          </w:tcPr>
          <w:p w:rsidR="00F85465" w:rsidRDefault="00DB24B3">
            <w:pPr>
              <w:tabs>
                <w:tab w:val="center" w:pos="3572"/>
              </w:tabs>
              <w:suppressAutoHyphens/>
              <w:spacing w:before="960"/>
              <w:rPr>
                <w:b/>
                <w:sz w:val="92"/>
              </w:rPr>
            </w:pPr>
            <w:bookmarkStart w:id="7" w:name="sjuett"/>
            <w:bookmarkEnd w:id="7"/>
            <w:r>
              <w:rPr>
                <w:b/>
                <w:sz w:val="92"/>
              </w:rPr>
              <w:tab/>
              <w:t>Q</w:t>
            </w:r>
          </w:p>
        </w:tc>
        <w:tc>
          <w:tcPr>
            <w:tcW w:w="7371" w:type="dxa"/>
          </w:tcPr>
          <w:p w:rsidR="00F85465" w:rsidRDefault="00DB24B3">
            <w:pPr>
              <w:tabs>
                <w:tab w:val="center" w:pos="3459"/>
              </w:tabs>
              <w:suppressAutoHyphens/>
              <w:spacing w:before="960"/>
              <w:rPr>
                <w:b/>
                <w:sz w:val="92"/>
              </w:rPr>
            </w:pPr>
            <w:bookmarkStart w:id="8" w:name="Âttett"/>
            <w:bookmarkEnd w:id="8"/>
            <w:r>
              <w:rPr>
                <w:b/>
                <w:sz w:val="92"/>
              </w:rPr>
              <w:tab/>
              <w:t>Q</w:t>
            </w:r>
          </w:p>
        </w:tc>
      </w:tr>
    </w:tbl>
    <w:p w:rsidR="00F85465" w:rsidRDefault="00F85465">
      <w:pPr>
        <w:tabs>
          <w:tab w:val="left" w:pos="0"/>
          <w:tab w:val="left" w:pos="1304"/>
          <w:tab w:val="left" w:pos="2608"/>
          <w:tab w:val="left" w:pos="3913"/>
          <w:tab w:val="left" w:pos="5217"/>
          <w:tab w:val="left" w:pos="6522"/>
          <w:tab w:val="left" w:pos="7826"/>
          <w:tab w:val="left" w:pos="9130"/>
          <w:tab w:val="left" w:pos="10435"/>
        </w:tabs>
        <w:suppressAutoHyphens/>
        <w:spacing w:line="216" w:lineRule="auto"/>
        <w:rPr>
          <w:b/>
          <w:sz w:val="4"/>
        </w:rPr>
      </w:pPr>
    </w:p>
    <w:sectPr w:rsidR="00F85465">
      <w:endnotePr>
        <w:numFmt w:val="decimal"/>
      </w:endnotePr>
      <w:pgSz w:w="16840" w:h="11907" w:orient="landscape" w:code="9"/>
      <w:pgMar w:top="454" w:right="1077" w:bottom="454" w:left="1077" w:header="284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C0F" w:rsidRDefault="00166C0F">
      <w:pPr>
        <w:spacing w:line="20" w:lineRule="exact"/>
      </w:pPr>
    </w:p>
  </w:endnote>
  <w:endnote w:type="continuationSeparator" w:id="0">
    <w:p w:rsidR="00166C0F" w:rsidRDefault="00166C0F">
      <w:r>
        <w:t xml:space="preserve"> </w:t>
      </w:r>
    </w:p>
  </w:endnote>
  <w:endnote w:type="continuationNotice" w:id="1">
    <w:p w:rsidR="00166C0F" w:rsidRDefault="00166C0F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C0F" w:rsidRDefault="00166C0F">
      <w:r>
        <w:separator/>
      </w:r>
    </w:p>
  </w:footnote>
  <w:footnote w:type="continuationSeparator" w:id="0">
    <w:p w:rsidR="00166C0F" w:rsidRDefault="00166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1537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B3"/>
    <w:rsid w:val="00166C0F"/>
    <w:rsid w:val="00544DC4"/>
    <w:rsid w:val="00DB24B3"/>
    <w:rsid w:val="00F8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DFA1D7E-4C74-475A-9098-55B0E93F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innehll1">
    <w:name w:val="innehÂll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nehll2">
    <w:name w:val="innehÂll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nehll3">
    <w:name w:val="innehÂll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nehll4">
    <w:name w:val="innehÂll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nehll5">
    <w:name w:val="innehÂll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nehll6">
    <w:name w:val="innehÂll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ehll7">
    <w:name w:val="innehÂll 7"/>
    <w:basedOn w:val="Normal"/>
    <w:pPr>
      <w:suppressAutoHyphens/>
      <w:ind w:left="720" w:hanging="720"/>
    </w:pPr>
    <w:rPr>
      <w:lang w:val="en-US"/>
    </w:rPr>
  </w:style>
  <w:style w:type="paragraph" w:customStyle="1" w:styleId="innehll8">
    <w:name w:val="innehÂll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ehll9">
    <w:name w:val="innehÂll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frteckning">
    <w:name w:val="citatfˆrteckning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beskrivning">
    <w:name w:val="beskrivning"/>
    <w:basedOn w:val="Normal"/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&#710;r\R&#710;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Rˆr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</vt:lpstr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</dc:title>
  <dc:subject/>
  <dc:creator>Christian Kjellberg</dc:creator>
  <cp:keywords/>
  <cp:lastModifiedBy>Johansson Christian</cp:lastModifiedBy>
  <cp:revision>1</cp:revision>
  <dcterms:created xsi:type="dcterms:W3CDTF">2017-06-13T07:20:00Z</dcterms:created>
  <dcterms:modified xsi:type="dcterms:W3CDTF">2019-10-29T12:39:00Z</dcterms:modified>
</cp:coreProperties>
</file>